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B73" w:rsidRDefault="00E74B73">
      <w:bookmarkStart w:id="0" w:name="_GoBack"/>
      <w:bookmarkEnd w:id="0"/>
    </w:p>
    <w:tbl>
      <w:tblPr>
        <w:tblStyle w:val="Tabelamrea"/>
        <w:tblW w:w="5257" w:type="pct"/>
        <w:tblInd w:w="-431" w:type="dxa"/>
        <w:tblLook w:val="04A0" w:firstRow="1" w:lastRow="0" w:firstColumn="1" w:lastColumn="0" w:noHBand="0" w:noVBand="1"/>
      </w:tblPr>
      <w:tblGrid>
        <w:gridCol w:w="2334"/>
        <w:gridCol w:w="2489"/>
        <w:gridCol w:w="1030"/>
        <w:gridCol w:w="1695"/>
        <w:gridCol w:w="2116"/>
        <w:gridCol w:w="2401"/>
        <w:gridCol w:w="2648"/>
      </w:tblGrid>
      <w:tr w:rsidR="00582924" w:rsidTr="00C74E67">
        <w:tc>
          <w:tcPr>
            <w:tcW w:w="1989" w:type="pct"/>
            <w:gridSpan w:val="3"/>
            <w:tcBorders>
              <w:right w:val="nil"/>
            </w:tcBorders>
          </w:tcPr>
          <w:p w:rsidR="0037478F" w:rsidRDefault="00C74E67" w:rsidP="00270926">
            <w:pPr>
              <w:jc w:val="center"/>
            </w:pPr>
            <w:r w:rsidRPr="0044379C">
              <w:rPr>
                <w:rFonts w:ascii="Kristen ITC" w:hAnsi="Kristen ITC"/>
                <w:sz w:val="40"/>
                <w:szCs w:val="40"/>
                <w:highlight w:val="yellow"/>
              </w:rPr>
              <w:t xml:space="preserve">Teden OTROKA – pri sestavi jedilnika so upoštevane želje otrok </w:t>
            </w:r>
            <w:r w:rsidRPr="0044379C">
              <w:rPr>
                <w:rFonts w:ascii="Kristen ITC" w:hAnsi="Kristen ITC"/>
                <w:sz w:val="40"/>
                <w:szCs w:val="40"/>
                <w:highlight w:val="yellow"/>
              </w:rPr>
              <w:sym w:font="Wingdings" w:char="F04A"/>
            </w:r>
            <w:r>
              <w:rPr>
                <w:sz w:val="28"/>
              </w:rPr>
              <w:t xml:space="preserve">                      </w:t>
            </w:r>
            <w:r w:rsidR="0037478F">
              <w:object w:dxaOrig="5712" w:dyaOrig="25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53.25pt" o:ole="">
                  <v:imagedata r:id="rId4" o:title=""/>
                </v:shape>
                <o:OLEObject Type="Embed" ProgID="PBrush" ShapeID="_x0000_i1025" DrawAspect="Content" ObjectID="_1695447848" r:id="rId5"/>
              </w:object>
            </w:r>
            <w:r w:rsidR="0037478F">
              <w:object w:dxaOrig="5712" w:dyaOrig="2544">
                <v:shape id="_x0000_i1026" type="#_x0000_t75" style="width:120.75pt;height:53.25pt" o:ole="">
                  <v:imagedata r:id="rId4" o:title=""/>
                </v:shape>
                <o:OLEObject Type="Embed" ProgID="PBrush" ShapeID="_x0000_i1026" DrawAspect="Content" ObjectID="_1695447849" r:id="rId6"/>
              </w:object>
            </w:r>
          </w:p>
        </w:tc>
        <w:tc>
          <w:tcPr>
            <w:tcW w:w="3011" w:type="pct"/>
            <w:gridSpan w:val="4"/>
            <w:tcBorders>
              <w:left w:val="nil"/>
            </w:tcBorders>
          </w:tcPr>
          <w:p w:rsidR="0037478F" w:rsidRDefault="0037478F" w:rsidP="0037478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</w:t>
            </w:r>
            <w:r w:rsidRPr="00270926">
              <w:rPr>
                <w:b/>
                <w:sz w:val="36"/>
              </w:rPr>
              <w:t>JEDILNIK VRTEC</w:t>
            </w:r>
            <w:r>
              <w:rPr>
                <w:b/>
                <w:sz w:val="36"/>
              </w:rPr>
              <w:t xml:space="preserve">           </w:t>
            </w:r>
            <w:r>
              <w:object w:dxaOrig="5712" w:dyaOrig="2544">
                <v:shape id="_x0000_i1027" type="#_x0000_t75" style="width:120.75pt;height:53.25pt" o:ole="">
                  <v:imagedata r:id="rId4" o:title=""/>
                </v:shape>
                <o:OLEObject Type="Embed" ProgID="PBrush" ShapeID="_x0000_i1027" DrawAspect="Content" ObjectID="_1695447850" r:id="rId7"/>
              </w:object>
            </w:r>
            <w:r>
              <w:object w:dxaOrig="5712" w:dyaOrig="2544">
                <v:shape id="_x0000_i1028" type="#_x0000_t75" style="width:120.75pt;height:53.25pt" o:ole="">
                  <v:imagedata r:id="rId4" o:title=""/>
                </v:shape>
                <o:OLEObject Type="Embed" ProgID="PBrush" ShapeID="_x0000_i1028" DrawAspect="Content" ObjectID="_1695447851" r:id="rId8"/>
              </w:object>
            </w:r>
          </w:p>
          <w:p w:rsidR="00C74E67" w:rsidRDefault="0037478F" w:rsidP="00472D33">
            <w:pPr>
              <w:spacing w:line="360" w:lineRule="auto"/>
              <w:rPr>
                <w:sz w:val="28"/>
              </w:rPr>
            </w:pPr>
            <w:r w:rsidRPr="00270926">
              <w:rPr>
                <w:sz w:val="28"/>
              </w:rPr>
              <w:t>DATUM:</w:t>
            </w:r>
            <w:r>
              <w:rPr>
                <w:sz w:val="28"/>
              </w:rPr>
              <w:t xml:space="preserve">       </w:t>
            </w:r>
            <w:r w:rsidR="002C584A">
              <w:rPr>
                <w:sz w:val="28"/>
              </w:rPr>
              <w:t>4</w:t>
            </w:r>
            <w:r w:rsidR="003A438F">
              <w:rPr>
                <w:sz w:val="28"/>
              </w:rPr>
              <w:t xml:space="preserve">. </w:t>
            </w:r>
            <w:r w:rsidR="002C584A">
              <w:rPr>
                <w:sz w:val="28"/>
              </w:rPr>
              <w:t>10</w:t>
            </w:r>
            <w:r w:rsidR="00A115D4">
              <w:rPr>
                <w:sz w:val="28"/>
              </w:rPr>
              <w:t>. 2021</w:t>
            </w:r>
            <w:r w:rsidR="003A438F">
              <w:rPr>
                <w:sz w:val="28"/>
              </w:rPr>
              <w:t xml:space="preserve">  -  </w:t>
            </w:r>
            <w:r w:rsidR="002C584A">
              <w:rPr>
                <w:sz w:val="28"/>
              </w:rPr>
              <w:t>8</w:t>
            </w:r>
            <w:r w:rsidR="0014101C">
              <w:rPr>
                <w:sz w:val="28"/>
              </w:rPr>
              <w:t xml:space="preserve">. </w:t>
            </w:r>
            <w:r w:rsidR="002C584A">
              <w:rPr>
                <w:sz w:val="28"/>
              </w:rPr>
              <w:t>10</w:t>
            </w:r>
            <w:r w:rsidR="00A115D4">
              <w:rPr>
                <w:sz w:val="28"/>
              </w:rPr>
              <w:t>. 2021</w:t>
            </w:r>
            <w:r>
              <w:rPr>
                <w:sz w:val="28"/>
              </w:rPr>
              <w:t xml:space="preserve">             </w:t>
            </w:r>
          </w:p>
          <w:p w:rsidR="0037478F" w:rsidRDefault="0037478F" w:rsidP="00472D33">
            <w:pPr>
              <w:spacing w:line="360" w:lineRule="auto"/>
            </w:pPr>
          </w:p>
        </w:tc>
      </w:tr>
      <w:tr w:rsidR="00C74E67" w:rsidTr="00C74E67">
        <w:tc>
          <w:tcPr>
            <w:tcW w:w="793" w:type="pct"/>
          </w:tcPr>
          <w:p w:rsidR="0037478F" w:rsidRPr="0037478F" w:rsidRDefault="0037478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46" w:type="pct"/>
          </w:tcPr>
          <w:p w:rsidR="0037478F" w:rsidRPr="0037478F" w:rsidRDefault="0037478F" w:rsidP="0037478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PONEDELJEK</w:t>
            </w:r>
          </w:p>
        </w:tc>
        <w:tc>
          <w:tcPr>
            <w:tcW w:w="926" w:type="pct"/>
            <w:gridSpan w:val="2"/>
          </w:tcPr>
          <w:p w:rsidR="0037478F" w:rsidRPr="0037478F" w:rsidRDefault="0037478F" w:rsidP="0037478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TOREK</w:t>
            </w:r>
          </w:p>
        </w:tc>
        <w:tc>
          <w:tcPr>
            <w:tcW w:w="719" w:type="pct"/>
          </w:tcPr>
          <w:p w:rsidR="0037478F" w:rsidRPr="0037478F" w:rsidRDefault="0037478F" w:rsidP="0037478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SREDA</w:t>
            </w:r>
          </w:p>
        </w:tc>
        <w:tc>
          <w:tcPr>
            <w:tcW w:w="816" w:type="pct"/>
          </w:tcPr>
          <w:p w:rsidR="0037478F" w:rsidRPr="0037478F" w:rsidRDefault="0037478F" w:rsidP="0037478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ČETRTEK</w:t>
            </w:r>
          </w:p>
        </w:tc>
        <w:tc>
          <w:tcPr>
            <w:tcW w:w="901" w:type="pct"/>
          </w:tcPr>
          <w:p w:rsidR="0037478F" w:rsidRPr="0037478F" w:rsidRDefault="0037478F" w:rsidP="0037478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PETEK</w:t>
            </w:r>
          </w:p>
        </w:tc>
      </w:tr>
      <w:tr w:rsidR="00C74E67" w:rsidTr="00C74E67">
        <w:tc>
          <w:tcPr>
            <w:tcW w:w="793" w:type="pct"/>
          </w:tcPr>
          <w:p w:rsidR="00270926" w:rsidRPr="0037478F" w:rsidRDefault="00270926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MALICA</w:t>
            </w:r>
          </w:p>
        </w:tc>
        <w:tc>
          <w:tcPr>
            <w:tcW w:w="846" w:type="pct"/>
          </w:tcPr>
          <w:p w:rsidR="00226E38" w:rsidRDefault="002C584A" w:rsidP="00472D3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MLEČNA KAŠA, ČAJ Z LIMONO, HRUŠKA</w:t>
            </w:r>
          </w:p>
          <w:p w:rsidR="000C20B6" w:rsidRPr="002C0A93" w:rsidRDefault="000C20B6" w:rsidP="000C20B6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6" w:type="pct"/>
            <w:gridSpan w:val="2"/>
          </w:tcPr>
          <w:p w:rsidR="00226E38" w:rsidRPr="0037478F" w:rsidRDefault="002C584A" w:rsidP="00472D3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POLBEL KRUH, OTROŠKA PAŠTETA, ČAJ Z LIMONO, BELO GROZDJE</w:t>
            </w:r>
          </w:p>
        </w:tc>
        <w:tc>
          <w:tcPr>
            <w:tcW w:w="719" w:type="pct"/>
          </w:tcPr>
          <w:p w:rsidR="00226E38" w:rsidRPr="00582924" w:rsidRDefault="002C584A" w:rsidP="00582924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POLBEL KRUH, JAJČNA JED, ČAJ Z LIMONO, SLIVE</w:t>
            </w:r>
          </w:p>
        </w:tc>
        <w:tc>
          <w:tcPr>
            <w:tcW w:w="816" w:type="pct"/>
          </w:tcPr>
          <w:p w:rsidR="00F42353" w:rsidRDefault="00FE3C16" w:rsidP="00B44C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KRUH S SEMENI, SIRNI NAMAZ, BELA KAVA, MANDARINA</w:t>
            </w:r>
          </w:p>
          <w:p w:rsidR="0028728E" w:rsidRPr="00E74B73" w:rsidRDefault="0028728E" w:rsidP="00B44C13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01" w:type="pct"/>
          </w:tcPr>
          <w:p w:rsidR="00226E38" w:rsidRDefault="00FE3C16" w:rsidP="003A43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KORUZNI KRUH, MARMELADA, MASLO, MLEKO, JABOLKO</w:t>
            </w:r>
          </w:p>
          <w:p w:rsidR="0014101C" w:rsidRPr="0037478F" w:rsidRDefault="0014101C" w:rsidP="003A438F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74E67" w:rsidTr="00C74E67">
        <w:tc>
          <w:tcPr>
            <w:tcW w:w="793" w:type="pct"/>
          </w:tcPr>
          <w:p w:rsidR="00270926" w:rsidRPr="0037478F" w:rsidRDefault="00270926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KOSILO</w:t>
            </w:r>
          </w:p>
        </w:tc>
        <w:tc>
          <w:tcPr>
            <w:tcW w:w="846" w:type="pct"/>
          </w:tcPr>
          <w:p w:rsidR="00226E38" w:rsidRPr="0037478F" w:rsidRDefault="002C584A" w:rsidP="009E68C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sz w:val="28"/>
                <w:szCs w:val="24"/>
              </w:rPr>
              <w:t>KREMNA JUHA, TESTENINE S PARADIŽNIKOVO OMAKO, SIR, SVEŽE ZELJE V SOLATI, SOK LOA</w:t>
            </w:r>
          </w:p>
        </w:tc>
        <w:tc>
          <w:tcPr>
            <w:tcW w:w="926" w:type="pct"/>
            <w:gridSpan w:val="2"/>
          </w:tcPr>
          <w:p w:rsidR="00226E38" w:rsidRPr="006F66D1" w:rsidRDefault="002C584A" w:rsidP="00A87E71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GOVEJA JUHA, MESNA POLPETA V ZELENJAVNI OMAKI, RIŽ, ZELENA SOLATA S KORUZO</w:t>
            </w:r>
          </w:p>
        </w:tc>
        <w:tc>
          <w:tcPr>
            <w:tcW w:w="719" w:type="pct"/>
          </w:tcPr>
          <w:p w:rsidR="00226E38" w:rsidRPr="00C33938" w:rsidRDefault="002C584A" w:rsidP="00C3393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KROMPIRJEV GOLAŽ, ZELENA SOLATA, SLADOLED</w:t>
            </w:r>
          </w:p>
        </w:tc>
        <w:tc>
          <w:tcPr>
            <w:tcW w:w="816" w:type="pct"/>
          </w:tcPr>
          <w:p w:rsidR="00226E38" w:rsidRDefault="00FE3C16" w:rsidP="00C3393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GOBOVA JUHA, OCVRT RIBJI FILE, PEČEN KROMPIR, ZELJNATA SOLATA S FIŽOLOM</w:t>
            </w:r>
          </w:p>
          <w:p w:rsidR="009531A7" w:rsidRPr="0037478F" w:rsidRDefault="009531A7" w:rsidP="00C3393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01" w:type="pct"/>
          </w:tcPr>
          <w:p w:rsidR="001B0250" w:rsidRPr="0037478F" w:rsidRDefault="00C74E67" w:rsidP="00C74E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KORENČKOVA </w:t>
            </w:r>
            <w:r w:rsidR="00FE3C16">
              <w:rPr>
                <w:rFonts w:ascii="Arial" w:hAnsi="Arial" w:cs="Arial"/>
                <w:sz w:val="24"/>
              </w:rPr>
              <w:t xml:space="preserve">JUHA,             </w:t>
            </w:r>
            <w:r>
              <w:rPr>
                <w:rFonts w:ascii="Arial" w:hAnsi="Arial" w:cs="Arial"/>
                <w:sz w:val="24"/>
              </w:rPr>
              <w:t>PLESKAVICA, PIRE KROMPIR</w:t>
            </w:r>
            <w:r w:rsidR="00FE3C16">
              <w:rPr>
                <w:rFonts w:ascii="Arial" w:hAnsi="Arial" w:cs="Arial"/>
                <w:sz w:val="24"/>
              </w:rPr>
              <w:t>,</w:t>
            </w:r>
            <w:r>
              <w:rPr>
                <w:rFonts w:ascii="Arial" w:hAnsi="Arial" w:cs="Arial"/>
                <w:sz w:val="24"/>
              </w:rPr>
              <w:t xml:space="preserve"> RDEČA PESA</w:t>
            </w:r>
          </w:p>
        </w:tc>
      </w:tr>
      <w:tr w:rsidR="00C74E67" w:rsidTr="00C74E67">
        <w:tc>
          <w:tcPr>
            <w:tcW w:w="793" w:type="pct"/>
          </w:tcPr>
          <w:p w:rsidR="00270926" w:rsidRPr="0037478F" w:rsidRDefault="00270926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POPOLDANSKA MALICA</w:t>
            </w:r>
          </w:p>
        </w:tc>
        <w:tc>
          <w:tcPr>
            <w:tcW w:w="846" w:type="pct"/>
          </w:tcPr>
          <w:p w:rsidR="00226E38" w:rsidRPr="0037478F" w:rsidRDefault="002C584A" w:rsidP="001551C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GOSTI SOK, POLNOZRNAT KRUH</w:t>
            </w:r>
          </w:p>
        </w:tc>
        <w:tc>
          <w:tcPr>
            <w:tcW w:w="926" w:type="pct"/>
            <w:gridSpan w:val="2"/>
          </w:tcPr>
          <w:p w:rsidR="00226E38" w:rsidRPr="0037478F" w:rsidRDefault="002C584A" w:rsidP="00457B7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KEFIR</w:t>
            </w:r>
          </w:p>
        </w:tc>
        <w:tc>
          <w:tcPr>
            <w:tcW w:w="719" w:type="pct"/>
          </w:tcPr>
          <w:p w:rsidR="00226E38" w:rsidRPr="0037478F" w:rsidRDefault="002C584A" w:rsidP="003747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BANANA</w:t>
            </w:r>
          </w:p>
        </w:tc>
        <w:tc>
          <w:tcPr>
            <w:tcW w:w="816" w:type="pct"/>
          </w:tcPr>
          <w:p w:rsidR="000D389A" w:rsidRPr="0037478F" w:rsidRDefault="00FE3C16" w:rsidP="00CA18E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SADNI TEKOČI JOGURT</w:t>
            </w:r>
          </w:p>
        </w:tc>
        <w:tc>
          <w:tcPr>
            <w:tcW w:w="901" w:type="pct"/>
          </w:tcPr>
          <w:p w:rsidR="001B0250" w:rsidRPr="0037478F" w:rsidRDefault="00FE3C16" w:rsidP="000853D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MANDARINA, KRUH</w:t>
            </w:r>
          </w:p>
        </w:tc>
      </w:tr>
      <w:tr w:rsidR="00270926" w:rsidTr="00C74E67">
        <w:tc>
          <w:tcPr>
            <w:tcW w:w="5000" w:type="pct"/>
            <w:gridSpan w:val="7"/>
          </w:tcPr>
          <w:p w:rsidR="00270926" w:rsidRPr="0037478F" w:rsidRDefault="00270926">
            <w:pPr>
              <w:rPr>
                <w:rFonts w:ascii="Arial" w:hAnsi="Arial" w:cs="Arial"/>
                <w:sz w:val="20"/>
              </w:rPr>
            </w:pPr>
            <w:r w:rsidRPr="0037478F">
              <w:rPr>
                <w:rFonts w:ascii="Arial" w:hAnsi="Arial" w:cs="Arial"/>
                <w:sz w:val="20"/>
              </w:rPr>
              <w:t>Otroci imajo celoten čas bivanja v vrtcu na voljo vodo za pitje.</w:t>
            </w:r>
          </w:p>
          <w:p w:rsidR="00270926" w:rsidRPr="0037478F" w:rsidRDefault="00270926" w:rsidP="00270926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0"/>
              </w:rPr>
              <w:t xml:space="preserve">Dietni obroki se pripravljajo na osnovi zdravniškega potrdila uradne medicine. </w:t>
            </w:r>
          </w:p>
        </w:tc>
      </w:tr>
    </w:tbl>
    <w:p w:rsidR="00381F9D" w:rsidRDefault="00381F9D" w:rsidP="00C33938"/>
    <w:sectPr w:rsidR="00381F9D" w:rsidSect="002709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8F"/>
    <w:rsid w:val="000853D8"/>
    <w:rsid w:val="000C20B6"/>
    <w:rsid w:val="000D389A"/>
    <w:rsid w:val="00104151"/>
    <w:rsid w:val="0014101C"/>
    <w:rsid w:val="0014490F"/>
    <w:rsid w:val="00154658"/>
    <w:rsid w:val="001551C1"/>
    <w:rsid w:val="0019767C"/>
    <w:rsid w:val="001B0250"/>
    <w:rsid w:val="001C15E2"/>
    <w:rsid w:val="00226E38"/>
    <w:rsid w:val="00237905"/>
    <w:rsid w:val="00270926"/>
    <w:rsid w:val="0028728E"/>
    <w:rsid w:val="002C0A93"/>
    <w:rsid w:val="002C584A"/>
    <w:rsid w:val="00312AF0"/>
    <w:rsid w:val="00327D76"/>
    <w:rsid w:val="0037478F"/>
    <w:rsid w:val="00381F9D"/>
    <w:rsid w:val="003A438F"/>
    <w:rsid w:val="003B579B"/>
    <w:rsid w:val="003C2294"/>
    <w:rsid w:val="003C64A3"/>
    <w:rsid w:val="0044379C"/>
    <w:rsid w:val="00457B78"/>
    <w:rsid w:val="00461A7D"/>
    <w:rsid w:val="00472D33"/>
    <w:rsid w:val="004755C6"/>
    <w:rsid w:val="0048225E"/>
    <w:rsid w:val="004950CD"/>
    <w:rsid w:val="0056622E"/>
    <w:rsid w:val="00582924"/>
    <w:rsid w:val="005849BF"/>
    <w:rsid w:val="005A08C9"/>
    <w:rsid w:val="00676E9B"/>
    <w:rsid w:val="006820A6"/>
    <w:rsid w:val="006A6389"/>
    <w:rsid w:val="006F66D1"/>
    <w:rsid w:val="007715A4"/>
    <w:rsid w:val="00803894"/>
    <w:rsid w:val="00863FB2"/>
    <w:rsid w:val="009312B1"/>
    <w:rsid w:val="009531A7"/>
    <w:rsid w:val="00995753"/>
    <w:rsid w:val="009B2C30"/>
    <w:rsid w:val="009D5F66"/>
    <w:rsid w:val="009E68CE"/>
    <w:rsid w:val="00A115D4"/>
    <w:rsid w:val="00A21E36"/>
    <w:rsid w:val="00A862C7"/>
    <w:rsid w:val="00A87E71"/>
    <w:rsid w:val="00A954DB"/>
    <w:rsid w:val="00AD7B11"/>
    <w:rsid w:val="00B44C13"/>
    <w:rsid w:val="00C33938"/>
    <w:rsid w:val="00C74E67"/>
    <w:rsid w:val="00C82C5C"/>
    <w:rsid w:val="00CA18E2"/>
    <w:rsid w:val="00CF70FC"/>
    <w:rsid w:val="00D24E90"/>
    <w:rsid w:val="00D52953"/>
    <w:rsid w:val="00D86C17"/>
    <w:rsid w:val="00DC4DA7"/>
    <w:rsid w:val="00E74B73"/>
    <w:rsid w:val="00E81156"/>
    <w:rsid w:val="00F42353"/>
    <w:rsid w:val="00FE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0C915-051A-4902-974A-B7F7590E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70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&#352;%20KNE&#381;AK\Prehrana\29.%209.%202021\VRTEC%20JEDILNIK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VRTEC JEDILNIK</Template>
  <TotalTime>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Ljinčka-PC</cp:lastModifiedBy>
  <cp:revision>2</cp:revision>
  <dcterms:created xsi:type="dcterms:W3CDTF">2021-10-11T06:58:00Z</dcterms:created>
  <dcterms:modified xsi:type="dcterms:W3CDTF">2021-10-11T06:58:00Z</dcterms:modified>
</cp:coreProperties>
</file>