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2334"/>
        <w:gridCol w:w="2337"/>
        <w:gridCol w:w="428"/>
        <w:gridCol w:w="1699"/>
        <w:gridCol w:w="2127"/>
        <w:gridCol w:w="2410"/>
        <w:gridCol w:w="2659"/>
      </w:tblGrid>
      <w:tr w:rsidR="005C45EC" w:rsidTr="007C7FCA">
        <w:tc>
          <w:tcPr>
            <w:tcW w:w="1822" w:type="pct"/>
            <w:gridSpan w:val="3"/>
            <w:tcBorders>
              <w:right w:val="nil"/>
            </w:tcBorders>
          </w:tcPr>
          <w:p w:rsidR="005C45EC" w:rsidRDefault="005C45EC" w:rsidP="007C7FCA">
            <w:pPr>
              <w:jc w:val="center"/>
            </w:pPr>
            <w:r>
              <w:object w:dxaOrig="5712" w:dyaOrig="254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9" type="#_x0000_t75" style="width:120.75pt;height:53.25pt" o:ole="">
                  <v:imagedata r:id="rId6" o:title=""/>
                </v:shape>
                <o:OLEObject Type="Embed" ProgID="PBrush" ShapeID="_x0000_i1089" DrawAspect="Content" ObjectID="_1732696517" r:id="rId7"/>
              </w:object>
            </w:r>
            <w:r>
              <w:object w:dxaOrig="5712" w:dyaOrig="2544">
                <v:shape id="_x0000_i1090" type="#_x0000_t75" style="width:120.75pt;height:53.25pt" o:ole="">
                  <v:imagedata r:id="rId6" o:title=""/>
                </v:shape>
                <o:OLEObject Type="Embed" ProgID="PBrush" ShapeID="_x0000_i1090" DrawAspect="Content" ObjectID="_1732696518" r:id="rId8"/>
              </w:object>
            </w:r>
          </w:p>
        </w:tc>
        <w:tc>
          <w:tcPr>
            <w:tcW w:w="3178" w:type="pct"/>
            <w:gridSpan w:val="4"/>
            <w:tcBorders>
              <w:left w:val="nil"/>
            </w:tcBorders>
          </w:tcPr>
          <w:p w:rsidR="005C45EC" w:rsidRDefault="005C45EC" w:rsidP="007C7FCA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       </w:t>
            </w:r>
            <w:r w:rsidRPr="00270926">
              <w:rPr>
                <w:b/>
                <w:sz w:val="36"/>
              </w:rPr>
              <w:t>JEDILNIK VRTEC</w:t>
            </w:r>
            <w:r>
              <w:rPr>
                <w:b/>
                <w:sz w:val="36"/>
              </w:rPr>
              <w:t xml:space="preserve">           </w:t>
            </w:r>
            <w:r>
              <w:object w:dxaOrig="5712" w:dyaOrig="2544">
                <v:shape id="_x0000_i1091" type="#_x0000_t75" style="width:120.75pt;height:53.25pt" o:ole="">
                  <v:imagedata r:id="rId6" o:title=""/>
                </v:shape>
                <o:OLEObject Type="Embed" ProgID="PBrush" ShapeID="_x0000_i1091" DrawAspect="Content" ObjectID="_1732696519" r:id="rId9"/>
              </w:object>
            </w:r>
            <w:r>
              <w:object w:dxaOrig="5712" w:dyaOrig="2544">
                <v:shape id="_x0000_i1092" type="#_x0000_t75" style="width:120.75pt;height:53.25pt" o:ole="">
                  <v:imagedata r:id="rId6" o:title=""/>
                </v:shape>
                <o:OLEObject Type="Embed" ProgID="PBrush" ShapeID="_x0000_i1092" DrawAspect="Content" ObjectID="_1732696520" r:id="rId10"/>
              </w:object>
            </w:r>
          </w:p>
          <w:p w:rsidR="005C45EC" w:rsidRDefault="005C45EC" w:rsidP="007C7FCA">
            <w:pPr>
              <w:spacing w:line="360" w:lineRule="auto"/>
            </w:pPr>
            <w:r w:rsidRPr="00270926">
              <w:rPr>
                <w:sz w:val="28"/>
              </w:rPr>
              <w:t>DATUM:</w:t>
            </w:r>
            <w:r>
              <w:rPr>
                <w:sz w:val="28"/>
              </w:rPr>
              <w:t xml:space="preserve">       19. 12. 2022  -  23. 12. 2022                                   </w:t>
            </w:r>
          </w:p>
        </w:tc>
      </w:tr>
      <w:tr w:rsidR="005C45EC" w:rsidTr="007C7FCA">
        <w:tc>
          <w:tcPr>
            <w:tcW w:w="834" w:type="pct"/>
          </w:tcPr>
          <w:p w:rsidR="005C45EC" w:rsidRPr="0037478F" w:rsidRDefault="005C45EC" w:rsidP="007C7FCA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835" w:type="pct"/>
          </w:tcPr>
          <w:p w:rsidR="005C45EC" w:rsidRPr="0037478F" w:rsidRDefault="005C45EC" w:rsidP="007C7FCA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37478F">
              <w:rPr>
                <w:rFonts w:ascii="Arial" w:hAnsi="Arial" w:cs="Arial"/>
                <w:b/>
                <w:sz w:val="28"/>
              </w:rPr>
              <w:t>PONEDELJEK</w:t>
            </w:r>
          </w:p>
        </w:tc>
        <w:tc>
          <w:tcPr>
            <w:tcW w:w="760" w:type="pct"/>
            <w:gridSpan w:val="2"/>
          </w:tcPr>
          <w:p w:rsidR="005C45EC" w:rsidRPr="0037478F" w:rsidRDefault="005C45EC" w:rsidP="007C7FCA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37478F">
              <w:rPr>
                <w:rFonts w:ascii="Arial" w:hAnsi="Arial" w:cs="Arial"/>
                <w:b/>
                <w:sz w:val="28"/>
              </w:rPr>
              <w:t>TOREK</w:t>
            </w:r>
          </w:p>
        </w:tc>
        <w:tc>
          <w:tcPr>
            <w:tcW w:w="760" w:type="pct"/>
          </w:tcPr>
          <w:p w:rsidR="005C45EC" w:rsidRPr="0037478F" w:rsidRDefault="005C45EC" w:rsidP="007C7FCA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37478F">
              <w:rPr>
                <w:rFonts w:ascii="Arial" w:hAnsi="Arial" w:cs="Arial"/>
                <w:b/>
                <w:sz w:val="28"/>
              </w:rPr>
              <w:t>SREDA</w:t>
            </w:r>
          </w:p>
        </w:tc>
        <w:tc>
          <w:tcPr>
            <w:tcW w:w="861" w:type="pct"/>
          </w:tcPr>
          <w:p w:rsidR="005C45EC" w:rsidRPr="0037478F" w:rsidRDefault="005C45EC" w:rsidP="007C7FCA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37478F">
              <w:rPr>
                <w:rFonts w:ascii="Arial" w:hAnsi="Arial" w:cs="Arial"/>
                <w:b/>
                <w:sz w:val="28"/>
              </w:rPr>
              <w:t>ČETRTEK</w:t>
            </w:r>
          </w:p>
        </w:tc>
        <w:tc>
          <w:tcPr>
            <w:tcW w:w="950" w:type="pct"/>
          </w:tcPr>
          <w:p w:rsidR="005C45EC" w:rsidRPr="0037478F" w:rsidRDefault="005C45EC" w:rsidP="007C7FCA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37478F">
              <w:rPr>
                <w:rFonts w:ascii="Arial" w:hAnsi="Arial" w:cs="Arial"/>
                <w:b/>
                <w:sz w:val="28"/>
              </w:rPr>
              <w:t>PETEK</w:t>
            </w:r>
          </w:p>
        </w:tc>
      </w:tr>
      <w:tr w:rsidR="005C45EC" w:rsidTr="007C7FCA">
        <w:trPr>
          <w:trHeight w:val="1933"/>
        </w:trPr>
        <w:tc>
          <w:tcPr>
            <w:tcW w:w="834" w:type="pct"/>
          </w:tcPr>
          <w:p w:rsidR="005C45EC" w:rsidRPr="0037478F" w:rsidRDefault="005C45EC" w:rsidP="007C7FCA">
            <w:pPr>
              <w:rPr>
                <w:rFonts w:ascii="Arial" w:hAnsi="Arial" w:cs="Arial"/>
                <w:sz w:val="28"/>
              </w:rPr>
            </w:pPr>
            <w:r w:rsidRPr="0037478F">
              <w:rPr>
                <w:rFonts w:ascii="Arial" w:hAnsi="Arial" w:cs="Arial"/>
                <w:sz w:val="28"/>
              </w:rPr>
              <w:t>MALICA</w:t>
            </w:r>
          </w:p>
        </w:tc>
        <w:tc>
          <w:tcPr>
            <w:tcW w:w="835" w:type="pct"/>
          </w:tcPr>
          <w:p w:rsidR="005C45EC" w:rsidRPr="002C0A93" w:rsidRDefault="005C45EC" w:rsidP="007C7FCA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KRUH S SEMENI, PIŠČANČJA PRSA, KISLE UMARICE, ČAJ Z LIMONO, KIVI </w:t>
            </w:r>
          </w:p>
        </w:tc>
        <w:tc>
          <w:tcPr>
            <w:tcW w:w="760" w:type="pct"/>
            <w:gridSpan w:val="2"/>
          </w:tcPr>
          <w:p w:rsidR="005C45EC" w:rsidRDefault="005C45EC" w:rsidP="007C7FCA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KORUZNI KRUH, OTROŠKA PAŠTETA, SADNI ČAJ, MANDARINA</w:t>
            </w:r>
            <w:bookmarkStart w:id="0" w:name="_GoBack"/>
            <w:bookmarkEnd w:id="0"/>
          </w:p>
          <w:p w:rsidR="005C45EC" w:rsidRPr="0037478F" w:rsidRDefault="005C45EC" w:rsidP="007C7FCA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760" w:type="pct"/>
          </w:tcPr>
          <w:p w:rsidR="005C45EC" w:rsidRPr="00582924" w:rsidRDefault="005C45EC" w:rsidP="007C7FCA">
            <w:pPr>
              <w:jc w:val="center"/>
              <w:rPr>
                <w:sz w:val="28"/>
                <w:szCs w:val="24"/>
              </w:rPr>
            </w:pPr>
            <w:r>
              <w:rPr>
                <w:rFonts w:ascii="Arial" w:hAnsi="Arial" w:cs="Arial"/>
                <w:sz w:val="24"/>
              </w:rPr>
              <w:t>MLEČNI KORUZNI ZDROB, BANANA, ČAJ Z LIMONO</w:t>
            </w:r>
            <w:r>
              <w:rPr>
                <w:sz w:val="28"/>
                <w:szCs w:val="24"/>
              </w:rPr>
              <w:t xml:space="preserve"> </w:t>
            </w:r>
          </w:p>
        </w:tc>
        <w:tc>
          <w:tcPr>
            <w:tcW w:w="861" w:type="pct"/>
          </w:tcPr>
          <w:p w:rsidR="005C45EC" w:rsidRPr="00E74B73" w:rsidRDefault="005C45EC" w:rsidP="007C7FCA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AJDOV KRUH, MORTADELA, KISLA PAPRIKA, SADNI ČAJ,       KAKI</w:t>
            </w:r>
          </w:p>
        </w:tc>
        <w:tc>
          <w:tcPr>
            <w:tcW w:w="950" w:type="pct"/>
          </w:tcPr>
          <w:p w:rsidR="005C45EC" w:rsidRDefault="005C45EC" w:rsidP="007C7FC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BUHTELJ Z MARMELADO</w:t>
            </w:r>
            <w:r>
              <w:rPr>
                <w:rFonts w:ascii="Arial" w:hAnsi="Arial" w:cs="Arial"/>
                <w:sz w:val="24"/>
              </w:rPr>
              <w:t>, KAKAV,         JABOLKO</w:t>
            </w:r>
          </w:p>
          <w:p w:rsidR="005C45EC" w:rsidRPr="0037478F" w:rsidRDefault="005C45EC" w:rsidP="007C7FCA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5C45EC" w:rsidTr="007C7FCA">
        <w:tc>
          <w:tcPr>
            <w:tcW w:w="834" w:type="pct"/>
          </w:tcPr>
          <w:p w:rsidR="005C45EC" w:rsidRPr="0037478F" w:rsidRDefault="005C45EC" w:rsidP="007C7FCA">
            <w:pPr>
              <w:rPr>
                <w:rFonts w:ascii="Arial" w:hAnsi="Arial" w:cs="Arial"/>
                <w:sz w:val="28"/>
              </w:rPr>
            </w:pPr>
            <w:r w:rsidRPr="0037478F">
              <w:rPr>
                <w:rFonts w:ascii="Arial" w:hAnsi="Arial" w:cs="Arial"/>
                <w:sz w:val="28"/>
              </w:rPr>
              <w:t>KOSILO</w:t>
            </w:r>
          </w:p>
        </w:tc>
        <w:tc>
          <w:tcPr>
            <w:tcW w:w="835" w:type="pct"/>
          </w:tcPr>
          <w:p w:rsidR="005C45EC" w:rsidRPr="0037478F" w:rsidRDefault="005C45EC" w:rsidP="007C7FC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TESTENINE, PARADIŽNIKOVA OMAKA,           SIR,              SADNI KOMPOT</w:t>
            </w:r>
          </w:p>
        </w:tc>
        <w:tc>
          <w:tcPr>
            <w:tcW w:w="760" w:type="pct"/>
            <w:gridSpan w:val="2"/>
          </w:tcPr>
          <w:p w:rsidR="005C45EC" w:rsidRPr="006F66D1" w:rsidRDefault="005C45EC" w:rsidP="005C45EC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CVETAČNA JUHA, </w:t>
            </w:r>
            <w:r>
              <w:rPr>
                <w:sz w:val="28"/>
                <w:szCs w:val="24"/>
              </w:rPr>
              <w:t xml:space="preserve">OCVRT RIBJI FILE, PIRE KROMPIR, ŠPINAČA, </w:t>
            </w:r>
            <w:r>
              <w:rPr>
                <w:sz w:val="28"/>
                <w:szCs w:val="24"/>
              </w:rPr>
              <w:t>SOK</w:t>
            </w:r>
          </w:p>
        </w:tc>
        <w:tc>
          <w:tcPr>
            <w:tcW w:w="760" w:type="pct"/>
          </w:tcPr>
          <w:p w:rsidR="005C45EC" w:rsidRPr="00C33938" w:rsidRDefault="005C45EC" w:rsidP="005C45EC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PIŠČANČJA OBARA, POLBEL KRUH, </w:t>
            </w:r>
            <w:r>
              <w:rPr>
                <w:sz w:val="28"/>
                <w:szCs w:val="24"/>
              </w:rPr>
              <w:t>CMOK S ČOKOLADO</w:t>
            </w:r>
          </w:p>
        </w:tc>
        <w:tc>
          <w:tcPr>
            <w:tcW w:w="861" w:type="pct"/>
          </w:tcPr>
          <w:p w:rsidR="005C45EC" w:rsidRDefault="005C45EC" w:rsidP="007C7FC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GOVEJA JUHA, </w:t>
            </w:r>
            <w:r>
              <w:rPr>
                <w:rFonts w:ascii="Arial" w:hAnsi="Arial" w:cs="Arial"/>
                <w:sz w:val="24"/>
              </w:rPr>
              <w:t>ROSTBIF V NARAVNI OMAKI, RIŽ Z AJDO</w:t>
            </w:r>
            <w:r>
              <w:rPr>
                <w:rFonts w:ascii="Arial" w:hAnsi="Arial" w:cs="Arial"/>
                <w:sz w:val="24"/>
              </w:rPr>
              <w:t>VO KAŠO</w:t>
            </w:r>
            <w:r>
              <w:rPr>
                <w:rFonts w:ascii="Arial" w:hAnsi="Arial" w:cs="Arial"/>
                <w:sz w:val="24"/>
              </w:rPr>
              <w:t>, RDEČA PESA, LIMONADA</w:t>
            </w:r>
          </w:p>
          <w:p w:rsidR="005C45EC" w:rsidRPr="0037478F" w:rsidRDefault="005C45EC" w:rsidP="007C7FCA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50" w:type="pct"/>
          </w:tcPr>
          <w:p w:rsidR="005C45EC" w:rsidRPr="0037478F" w:rsidRDefault="005C45EC" w:rsidP="007C7FC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KORENČKOVA JUHA, KLOBASA, TLAČEN KROMPIR, KISLO ZELJE V PRIKUHI</w:t>
            </w:r>
          </w:p>
        </w:tc>
      </w:tr>
      <w:tr w:rsidR="005C45EC" w:rsidTr="007C7FCA">
        <w:tc>
          <w:tcPr>
            <w:tcW w:w="834" w:type="pct"/>
          </w:tcPr>
          <w:p w:rsidR="005C45EC" w:rsidRPr="0037478F" w:rsidRDefault="005C45EC" w:rsidP="007C7FCA">
            <w:pPr>
              <w:rPr>
                <w:rFonts w:ascii="Arial" w:hAnsi="Arial" w:cs="Arial"/>
                <w:sz w:val="28"/>
              </w:rPr>
            </w:pPr>
            <w:r w:rsidRPr="0037478F">
              <w:rPr>
                <w:rFonts w:ascii="Arial" w:hAnsi="Arial" w:cs="Arial"/>
                <w:sz w:val="28"/>
              </w:rPr>
              <w:t>POPOLDANSKA MALICA</w:t>
            </w:r>
          </w:p>
        </w:tc>
        <w:tc>
          <w:tcPr>
            <w:tcW w:w="835" w:type="pct"/>
          </w:tcPr>
          <w:p w:rsidR="005C45EC" w:rsidRPr="0037478F" w:rsidRDefault="005C45EC" w:rsidP="005C45E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BANANA</w:t>
            </w:r>
          </w:p>
        </w:tc>
        <w:tc>
          <w:tcPr>
            <w:tcW w:w="760" w:type="pct"/>
            <w:gridSpan w:val="2"/>
          </w:tcPr>
          <w:p w:rsidR="005C45EC" w:rsidRPr="0037478F" w:rsidRDefault="005C45EC" w:rsidP="005C45E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POLBEL KRUH</w:t>
            </w:r>
            <w:r>
              <w:rPr>
                <w:rFonts w:ascii="Arial" w:hAnsi="Arial" w:cs="Arial"/>
                <w:sz w:val="24"/>
              </w:rPr>
              <w:t>, SIRNI NAMAZ</w:t>
            </w:r>
          </w:p>
        </w:tc>
        <w:tc>
          <w:tcPr>
            <w:tcW w:w="760" w:type="pct"/>
          </w:tcPr>
          <w:p w:rsidR="005C45EC" w:rsidRPr="0037478F" w:rsidRDefault="005C45EC" w:rsidP="005C45E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JABOLKO, KRUH</w:t>
            </w:r>
            <w:r>
              <w:rPr>
                <w:rFonts w:ascii="Arial" w:hAnsi="Arial" w:cs="Arial"/>
                <w:sz w:val="24"/>
              </w:rPr>
              <w:t xml:space="preserve"> </w:t>
            </w:r>
          </w:p>
        </w:tc>
        <w:tc>
          <w:tcPr>
            <w:tcW w:w="861" w:type="pct"/>
          </w:tcPr>
          <w:p w:rsidR="005C45EC" w:rsidRPr="0037478F" w:rsidRDefault="005C45EC" w:rsidP="007C7FC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GRŠKI JOGURT Z MEDOM</w:t>
            </w:r>
            <w:r>
              <w:rPr>
                <w:rFonts w:ascii="Arial" w:hAnsi="Arial" w:cs="Arial"/>
                <w:sz w:val="24"/>
              </w:rPr>
              <w:t xml:space="preserve">        </w:t>
            </w:r>
          </w:p>
        </w:tc>
        <w:tc>
          <w:tcPr>
            <w:tcW w:w="950" w:type="pct"/>
          </w:tcPr>
          <w:p w:rsidR="005C45EC" w:rsidRPr="0037478F" w:rsidRDefault="005C45EC" w:rsidP="005C45E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GRISINI, GOSTI SOK LOA</w:t>
            </w:r>
            <w:r>
              <w:rPr>
                <w:rFonts w:ascii="Arial" w:hAnsi="Arial" w:cs="Arial"/>
                <w:sz w:val="24"/>
              </w:rPr>
              <w:t xml:space="preserve"> </w:t>
            </w:r>
          </w:p>
        </w:tc>
      </w:tr>
      <w:tr w:rsidR="005C45EC" w:rsidTr="007C7FCA">
        <w:tc>
          <w:tcPr>
            <w:tcW w:w="5000" w:type="pct"/>
            <w:gridSpan w:val="7"/>
          </w:tcPr>
          <w:p w:rsidR="005C45EC" w:rsidRPr="0037478F" w:rsidRDefault="005C45EC" w:rsidP="007C7FCA">
            <w:pPr>
              <w:rPr>
                <w:rFonts w:ascii="Arial" w:hAnsi="Arial" w:cs="Arial"/>
                <w:sz w:val="20"/>
              </w:rPr>
            </w:pPr>
            <w:r w:rsidRPr="0037478F">
              <w:rPr>
                <w:rFonts w:ascii="Arial" w:hAnsi="Arial" w:cs="Arial"/>
                <w:sz w:val="20"/>
              </w:rPr>
              <w:t>Otroci imajo celoten čas bivanja v vrtcu na voljo vodo za pitje.</w:t>
            </w:r>
          </w:p>
          <w:p w:rsidR="005C45EC" w:rsidRPr="0037478F" w:rsidRDefault="005C45EC" w:rsidP="007C7FCA">
            <w:pPr>
              <w:rPr>
                <w:rFonts w:ascii="Arial" w:hAnsi="Arial" w:cs="Arial"/>
                <w:sz w:val="28"/>
              </w:rPr>
            </w:pPr>
            <w:r w:rsidRPr="0037478F">
              <w:rPr>
                <w:rFonts w:ascii="Arial" w:hAnsi="Arial" w:cs="Arial"/>
                <w:sz w:val="20"/>
              </w:rPr>
              <w:t xml:space="preserve">Dietni obroki se pripravljajo na osnovi zdravniškega potrdila uradne medicine. </w:t>
            </w:r>
          </w:p>
        </w:tc>
      </w:tr>
    </w:tbl>
    <w:p w:rsidR="001F615A" w:rsidRDefault="001F615A" w:rsidP="00C33938"/>
    <w:sectPr w:rsidR="001F615A" w:rsidSect="0027092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E0E18"/>
    <w:multiLevelType w:val="hybridMultilevel"/>
    <w:tmpl w:val="8C0C278C"/>
    <w:lvl w:ilvl="0" w:tplc="8B522E8E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38F"/>
    <w:rsid w:val="000073EF"/>
    <w:rsid w:val="00011661"/>
    <w:rsid w:val="0002377D"/>
    <w:rsid w:val="000318B8"/>
    <w:rsid w:val="00034043"/>
    <w:rsid w:val="000519E9"/>
    <w:rsid w:val="00057797"/>
    <w:rsid w:val="000853D8"/>
    <w:rsid w:val="000C20B6"/>
    <w:rsid w:val="000D389A"/>
    <w:rsid w:val="000D3C55"/>
    <w:rsid w:val="00104151"/>
    <w:rsid w:val="001126A3"/>
    <w:rsid w:val="00113878"/>
    <w:rsid w:val="0014101C"/>
    <w:rsid w:val="0014490F"/>
    <w:rsid w:val="00154658"/>
    <w:rsid w:val="001551C1"/>
    <w:rsid w:val="0017674F"/>
    <w:rsid w:val="00194DE8"/>
    <w:rsid w:val="0019707E"/>
    <w:rsid w:val="0019767C"/>
    <w:rsid w:val="001B0250"/>
    <w:rsid w:val="001C15E2"/>
    <w:rsid w:val="001D03C9"/>
    <w:rsid w:val="001E30CE"/>
    <w:rsid w:val="001F615A"/>
    <w:rsid w:val="00226E38"/>
    <w:rsid w:val="00233783"/>
    <w:rsid w:val="00237905"/>
    <w:rsid w:val="002679EE"/>
    <w:rsid w:val="00270926"/>
    <w:rsid w:val="002824E4"/>
    <w:rsid w:val="0028728E"/>
    <w:rsid w:val="00292546"/>
    <w:rsid w:val="002A51E3"/>
    <w:rsid w:val="002C0A93"/>
    <w:rsid w:val="003021A2"/>
    <w:rsid w:val="0031099B"/>
    <w:rsid w:val="00312AF0"/>
    <w:rsid w:val="00315A19"/>
    <w:rsid w:val="00327D76"/>
    <w:rsid w:val="003573F2"/>
    <w:rsid w:val="0037478F"/>
    <w:rsid w:val="00381F9D"/>
    <w:rsid w:val="003A438F"/>
    <w:rsid w:val="003B579B"/>
    <w:rsid w:val="003C2294"/>
    <w:rsid w:val="003C4540"/>
    <w:rsid w:val="003C64A3"/>
    <w:rsid w:val="003D1FDC"/>
    <w:rsid w:val="0040408B"/>
    <w:rsid w:val="00457B78"/>
    <w:rsid w:val="00461A7D"/>
    <w:rsid w:val="00463C09"/>
    <w:rsid w:val="00472D33"/>
    <w:rsid w:val="004755C6"/>
    <w:rsid w:val="0048225E"/>
    <w:rsid w:val="00485262"/>
    <w:rsid w:val="004950CD"/>
    <w:rsid w:val="004D5CBA"/>
    <w:rsid w:val="004E060C"/>
    <w:rsid w:val="004E2793"/>
    <w:rsid w:val="004E4D31"/>
    <w:rsid w:val="00514A8D"/>
    <w:rsid w:val="00521F8E"/>
    <w:rsid w:val="00537D36"/>
    <w:rsid w:val="005629AD"/>
    <w:rsid w:val="0056622E"/>
    <w:rsid w:val="00582924"/>
    <w:rsid w:val="005849BF"/>
    <w:rsid w:val="005A08C9"/>
    <w:rsid w:val="005B4226"/>
    <w:rsid w:val="005B5B7D"/>
    <w:rsid w:val="005C2CE5"/>
    <w:rsid w:val="005C45EC"/>
    <w:rsid w:val="005D2125"/>
    <w:rsid w:val="0060357F"/>
    <w:rsid w:val="00612E69"/>
    <w:rsid w:val="006135FC"/>
    <w:rsid w:val="00657741"/>
    <w:rsid w:val="00676E9B"/>
    <w:rsid w:val="006820A6"/>
    <w:rsid w:val="00695A61"/>
    <w:rsid w:val="006A6389"/>
    <w:rsid w:val="006C7D73"/>
    <w:rsid w:val="006F66D1"/>
    <w:rsid w:val="0070217A"/>
    <w:rsid w:val="00727DEA"/>
    <w:rsid w:val="00753178"/>
    <w:rsid w:val="007560E3"/>
    <w:rsid w:val="007715A4"/>
    <w:rsid w:val="007B564A"/>
    <w:rsid w:val="007C63A1"/>
    <w:rsid w:val="007F0880"/>
    <w:rsid w:val="00803894"/>
    <w:rsid w:val="008232A8"/>
    <w:rsid w:val="008347D0"/>
    <w:rsid w:val="00863FB2"/>
    <w:rsid w:val="008864A0"/>
    <w:rsid w:val="008A6E51"/>
    <w:rsid w:val="008E2B73"/>
    <w:rsid w:val="00903684"/>
    <w:rsid w:val="00926EA8"/>
    <w:rsid w:val="009312B1"/>
    <w:rsid w:val="00937B2E"/>
    <w:rsid w:val="00950244"/>
    <w:rsid w:val="009531A7"/>
    <w:rsid w:val="009871F3"/>
    <w:rsid w:val="00995753"/>
    <w:rsid w:val="009A4719"/>
    <w:rsid w:val="009B2C30"/>
    <w:rsid w:val="009B7E18"/>
    <w:rsid w:val="009D5F66"/>
    <w:rsid w:val="009E4F4F"/>
    <w:rsid w:val="009E68CE"/>
    <w:rsid w:val="00A115D4"/>
    <w:rsid w:val="00A21E36"/>
    <w:rsid w:val="00A862C7"/>
    <w:rsid w:val="00A87E71"/>
    <w:rsid w:val="00A954DB"/>
    <w:rsid w:val="00AF1AA8"/>
    <w:rsid w:val="00B323DA"/>
    <w:rsid w:val="00B40C86"/>
    <w:rsid w:val="00B44C13"/>
    <w:rsid w:val="00B468D5"/>
    <w:rsid w:val="00B552AA"/>
    <w:rsid w:val="00B65E71"/>
    <w:rsid w:val="00B83363"/>
    <w:rsid w:val="00C33938"/>
    <w:rsid w:val="00C6200A"/>
    <w:rsid w:val="00C81A56"/>
    <w:rsid w:val="00C82C5C"/>
    <w:rsid w:val="00CA18E2"/>
    <w:rsid w:val="00CA5230"/>
    <w:rsid w:val="00CB412A"/>
    <w:rsid w:val="00CC727E"/>
    <w:rsid w:val="00CE638B"/>
    <w:rsid w:val="00CF70FC"/>
    <w:rsid w:val="00CF7394"/>
    <w:rsid w:val="00D24E90"/>
    <w:rsid w:val="00D500E5"/>
    <w:rsid w:val="00D509D2"/>
    <w:rsid w:val="00D52953"/>
    <w:rsid w:val="00D73052"/>
    <w:rsid w:val="00D748C6"/>
    <w:rsid w:val="00D86C17"/>
    <w:rsid w:val="00DA6FFF"/>
    <w:rsid w:val="00DC4DA7"/>
    <w:rsid w:val="00DD59EB"/>
    <w:rsid w:val="00DF51A6"/>
    <w:rsid w:val="00E11EDC"/>
    <w:rsid w:val="00E40481"/>
    <w:rsid w:val="00E74B73"/>
    <w:rsid w:val="00E81156"/>
    <w:rsid w:val="00EB5E01"/>
    <w:rsid w:val="00EC70B5"/>
    <w:rsid w:val="00ED1507"/>
    <w:rsid w:val="00EF1317"/>
    <w:rsid w:val="00F16141"/>
    <w:rsid w:val="00F42353"/>
    <w:rsid w:val="00F47B12"/>
    <w:rsid w:val="00FA6B99"/>
    <w:rsid w:val="00FE2454"/>
    <w:rsid w:val="00FF1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5A448E"/>
  <w15:chartTrackingRefBased/>
  <w15:docId w15:val="{0EA0C915-051A-4902-974A-B7F7590E2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9254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2709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3573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O&#352;%20KNE&#381;AK\Prehrana\16.%2012.%202022\VRTEC%20JEDILNIK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801B627-58BA-4FF6-AAE2-DA384B0BD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VRTEC JEDILNIK</Template>
  <TotalTime>1040</TotalTime>
  <Pages>1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135</cp:revision>
  <dcterms:created xsi:type="dcterms:W3CDTF">2020-10-16T07:38:00Z</dcterms:created>
  <dcterms:modified xsi:type="dcterms:W3CDTF">2022-12-16T10:48:00Z</dcterms:modified>
</cp:coreProperties>
</file>